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2E5" w:rsidRDefault="002224E6" w:rsidP="002224E6">
      <w:pPr>
        <w:rPr>
          <w:b/>
        </w:rPr>
      </w:pPr>
      <w:r w:rsidRPr="002224E6">
        <w:rPr>
          <w:b/>
        </w:rPr>
        <w:t xml:space="preserve">Meldung Tagesfamilie </w:t>
      </w:r>
    </w:p>
    <w:p w:rsidR="002224E6" w:rsidRPr="005D0F96" w:rsidRDefault="002224E6" w:rsidP="002224E6">
      <w:pPr>
        <w:rPr>
          <w:b/>
          <w:sz w:val="22"/>
          <w:szCs w:val="22"/>
        </w:rPr>
      </w:pPr>
      <w:r w:rsidRPr="005D0F96">
        <w:rPr>
          <w:b/>
          <w:sz w:val="22"/>
          <w:szCs w:val="22"/>
        </w:rPr>
        <w:t>Persönliche Angaben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Name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  <w:bookmarkEnd w:id="0"/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Vorname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Adresse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PLZ</w:t>
            </w:r>
            <w:r w:rsidR="005D0F96">
              <w:rPr>
                <w:sz w:val="22"/>
                <w:szCs w:val="22"/>
              </w:rPr>
              <w:t xml:space="preserve"> </w:t>
            </w:r>
            <w:r w:rsidRPr="005D0F96">
              <w:rPr>
                <w:sz w:val="22"/>
                <w:szCs w:val="22"/>
              </w:rPr>
              <w:t>/</w:t>
            </w:r>
            <w:r w:rsidR="005D0F96">
              <w:rPr>
                <w:sz w:val="22"/>
                <w:szCs w:val="22"/>
              </w:rPr>
              <w:t xml:space="preserve"> </w:t>
            </w:r>
            <w:r w:rsidRPr="005D0F96">
              <w:rPr>
                <w:sz w:val="22"/>
                <w:szCs w:val="22"/>
              </w:rPr>
              <w:t>Ort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Tel. / Mobile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Geb.-Datum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Zivilstand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Muttersprache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bookmarkStart w:id="1" w:name="_GoBack"/>
            <w:bookmarkEnd w:id="1"/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2" w:type="dxa"/>
          </w:tcPr>
          <w:p w:rsidR="002224E6" w:rsidRPr="005D0F96" w:rsidRDefault="005D0F96" w:rsidP="002224E6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2224E6" w:rsidRPr="005D0F96">
              <w:rPr>
                <w:sz w:val="22"/>
                <w:szCs w:val="22"/>
              </w:rPr>
              <w:t xml:space="preserve">igene Kinder / </w:t>
            </w:r>
            <w:r w:rsidRPr="005D0F96">
              <w:rPr>
                <w:sz w:val="22"/>
                <w:szCs w:val="22"/>
              </w:rPr>
              <w:t>Alter</w:t>
            </w:r>
          </w:p>
        </w:tc>
        <w:tc>
          <w:tcPr>
            <w:tcW w:w="6894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</w:tbl>
    <w:p w:rsidR="002224E6" w:rsidRPr="005D0F96" w:rsidRDefault="002224E6" w:rsidP="005D0F96">
      <w:pPr>
        <w:spacing w:after="120"/>
        <w:rPr>
          <w:b/>
          <w:sz w:val="22"/>
          <w:szCs w:val="22"/>
        </w:rPr>
      </w:pPr>
      <w:r w:rsidRPr="005D0F96">
        <w:rPr>
          <w:b/>
          <w:sz w:val="22"/>
          <w:szCs w:val="22"/>
        </w:rPr>
        <w:t>Angaben bezüglich Tageskind(er)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3"/>
        <w:gridCol w:w="6893"/>
      </w:tblGrid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Anzahl Kinder</w:t>
            </w:r>
          </w:p>
        </w:tc>
        <w:tc>
          <w:tcPr>
            <w:tcW w:w="689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Alter</w:t>
            </w:r>
          </w:p>
        </w:tc>
        <w:tc>
          <w:tcPr>
            <w:tcW w:w="689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</w:tbl>
    <w:p w:rsidR="002224E6" w:rsidRPr="005D0F96" w:rsidRDefault="002224E6" w:rsidP="005D0F96">
      <w:pPr>
        <w:spacing w:after="120"/>
        <w:rPr>
          <w:b/>
          <w:sz w:val="22"/>
          <w:szCs w:val="22"/>
        </w:rPr>
      </w:pPr>
      <w:r w:rsidRPr="005D0F96">
        <w:rPr>
          <w:b/>
          <w:sz w:val="22"/>
          <w:szCs w:val="22"/>
        </w:rPr>
        <w:t xml:space="preserve">Betreuungszeiten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3"/>
        <w:gridCol w:w="2279"/>
        <w:gridCol w:w="2307"/>
        <w:gridCol w:w="2307"/>
      </w:tblGrid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Montag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Dienstag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Mittwoch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Donnerstag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Freitag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Samstag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2224E6">
        <w:tc>
          <w:tcPr>
            <w:tcW w:w="212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Sonntag</w:t>
            </w:r>
          </w:p>
        </w:tc>
        <w:tc>
          <w:tcPr>
            <w:tcW w:w="2279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  <w:tc>
          <w:tcPr>
            <w:tcW w:w="2307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A22F66" w:rsidRPr="005D0F96" w:rsidTr="00A22F66">
        <w:tc>
          <w:tcPr>
            <w:tcW w:w="2123" w:type="dxa"/>
          </w:tcPr>
          <w:p w:rsidR="00A22F6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Betreuungsbeginn</w:t>
            </w:r>
          </w:p>
        </w:tc>
        <w:tc>
          <w:tcPr>
            <w:tcW w:w="6893" w:type="dxa"/>
            <w:gridSpan w:val="3"/>
          </w:tcPr>
          <w:p w:rsidR="00A22F6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</w:tbl>
    <w:p w:rsidR="002224E6" w:rsidRPr="005D0F96" w:rsidRDefault="002224E6" w:rsidP="005D0F96">
      <w:pPr>
        <w:spacing w:after="120"/>
        <w:rPr>
          <w:b/>
          <w:sz w:val="22"/>
          <w:szCs w:val="22"/>
        </w:rPr>
      </w:pPr>
      <w:r w:rsidRPr="005D0F96">
        <w:rPr>
          <w:b/>
          <w:sz w:val="22"/>
          <w:szCs w:val="22"/>
        </w:rPr>
        <w:t>Diverse Angaben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2224E6" w:rsidRPr="005D0F96" w:rsidTr="00A22F66">
        <w:tc>
          <w:tcPr>
            <w:tcW w:w="226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Weiter</w:t>
            </w:r>
            <w:r w:rsidR="005D0F96">
              <w:rPr>
                <w:sz w:val="22"/>
                <w:szCs w:val="22"/>
              </w:rPr>
              <w:t>e</w:t>
            </w:r>
            <w:r w:rsidRPr="005D0F96">
              <w:rPr>
                <w:sz w:val="22"/>
                <w:szCs w:val="22"/>
              </w:rPr>
              <w:t xml:space="preserve"> im Haushalt lebende Personen</w:t>
            </w:r>
          </w:p>
        </w:tc>
        <w:tc>
          <w:tcPr>
            <w:tcW w:w="675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A22F66">
        <w:tc>
          <w:tcPr>
            <w:tcW w:w="226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Haben Sie Haustiere</w:t>
            </w:r>
            <w:r w:rsidR="00856F95" w:rsidRPr="005D0F96">
              <w:rPr>
                <w:sz w:val="22"/>
                <w:szCs w:val="22"/>
              </w:rPr>
              <w:t>?</w:t>
            </w:r>
          </w:p>
        </w:tc>
        <w:tc>
          <w:tcPr>
            <w:tcW w:w="675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A22F66">
        <w:tc>
          <w:tcPr>
            <w:tcW w:w="2263" w:type="dxa"/>
          </w:tcPr>
          <w:p w:rsidR="002224E6" w:rsidRPr="005D0F96" w:rsidRDefault="002224E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Wird im Haushalt geraucht?</w:t>
            </w:r>
          </w:p>
        </w:tc>
        <w:tc>
          <w:tcPr>
            <w:tcW w:w="675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  <w:tr w:rsidR="002224E6" w:rsidRPr="005D0F96" w:rsidTr="00A22F66">
        <w:tc>
          <w:tcPr>
            <w:tcW w:w="2263" w:type="dxa"/>
          </w:tcPr>
          <w:p w:rsidR="002224E6" w:rsidRPr="005D0F96" w:rsidRDefault="00856F95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t>Weitere Bemerkungen</w:t>
            </w:r>
          </w:p>
        </w:tc>
        <w:tc>
          <w:tcPr>
            <w:tcW w:w="6753" w:type="dxa"/>
          </w:tcPr>
          <w:p w:rsidR="002224E6" w:rsidRPr="005D0F96" w:rsidRDefault="00A22F66" w:rsidP="002224E6">
            <w:pPr>
              <w:spacing w:before="0"/>
              <w:rPr>
                <w:sz w:val="22"/>
                <w:szCs w:val="22"/>
              </w:rPr>
            </w:pPr>
            <w:r w:rsidRPr="005D0F96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0F96">
              <w:rPr>
                <w:sz w:val="22"/>
                <w:szCs w:val="22"/>
              </w:rPr>
              <w:instrText xml:space="preserve"> FORMTEXT </w:instrText>
            </w:r>
            <w:r w:rsidRPr="005D0F96">
              <w:rPr>
                <w:sz w:val="22"/>
                <w:szCs w:val="22"/>
              </w:rPr>
            </w:r>
            <w:r w:rsidRPr="005D0F96">
              <w:rPr>
                <w:sz w:val="22"/>
                <w:szCs w:val="22"/>
              </w:rPr>
              <w:fldChar w:fldCharType="separate"/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noProof/>
                <w:sz w:val="22"/>
                <w:szCs w:val="22"/>
              </w:rPr>
              <w:t> </w:t>
            </w:r>
            <w:r w:rsidRPr="005D0F96">
              <w:rPr>
                <w:sz w:val="22"/>
                <w:szCs w:val="22"/>
              </w:rPr>
              <w:fldChar w:fldCharType="end"/>
            </w:r>
          </w:p>
        </w:tc>
      </w:tr>
    </w:tbl>
    <w:p w:rsidR="005D0F96" w:rsidRPr="005D0F96" w:rsidRDefault="005D0F96" w:rsidP="002224E6">
      <w:pPr>
        <w:rPr>
          <w:sz w:val="22"/>
          <w:szCs w:val="22"/>
        </w:rPr>
      </w:pPr>
    </w:p>
    <w:p w:rsidR="00856F95" w:rsidRPr="005D0F96" w:rsidRDefault="00856F95" w:rsidP="002224E6">
      <w:pPr>
        <w:rPr>
          <w:sz w:val="22"/>
          <w:szCs w:val="22"/>
        </w:rPr>
      </w:pPr>
      <w:r w:rsidRPr="005D0F96">
        <w:rPr>
          <w:sz w:val="22"/>
          <w:szCs w:val="22"/>
        </w:rPr>
        <w:t xml:space="preserve">Ort, Datum </w:t>
      </w:r>
      <w:r w:rsidRPr="005D0F96">
        <w:rPr>
          <w:sz w:val="22"/>
          <w:szCs w:val="22"/>
        </w:rPr>
        <w:tab/>
      </w:r>
      <w:r w:rsidRPr="005D0F96">
        <w:rPr>
          <w:sz w:val="22"/>
          <w:szCs w:val="22"/>
        </w:rPr>
        <w:tab/>
      </w:r>
      <w:r w:rsidRPr="005D0F96">
        <w:rPr>
          <w:sz w:val="22"/>
          <w:szCs w:val="22"/>
        </w:rPr>
        <w:tab/>
      </w:r>
      <w:r w:rsidRPr="005D0F96">
        <w:rPr>
          <w:sz w:val="22"/>
          <w:szCs w:val="22"/>
        </w:rPr>
        <w:tab/>
      </w:r>
      <w:r w:rsidRPr="005D0F96">
        <w:rPr>
          <w:sz w:val="22"/>
          <w:szCs w:val="22"/>
        </w:rPr>
        <w:tab/>
        <w:t>Unterschrift/en</w:t>
      </w:r>
      <w:r w:rsidR="00A22F66" w:rsidRPr="005D0F96">
        <w:rPr>
          <w:sz w:val="22"/>
          <w:szCs w:val="22"/>
        </w:rPr>
        <w:t xml:space="preserve"> </w:t>
      </w:r>
    </w:p>
    <w:sectPr w:rsidR="00856F95" w:rsidRPr="005D0F96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F66" w:rsidRDefault="00A22F66" w:rsidP="000172E5">
      <w:pPr>
        <w:spacing w:after="0" w:line="240" w:lineRule="auto"/>
      </w:pPr>
      <w:r>
        <w:separator/>
      </w:r>
    </w:p>
  </w:endnote>
  <w:endnote w:type="continuationSeparator" w:id="0">
    <w:p w:rsidR="00A22F66" w:rsidRDefault="00A22F6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5F54AA-71AC-4961-9C53-C5E9923A2DDD}"/>
    <w:embedBold r:id="rId2" w:fontKey="{3A62287E-7B7A-45F5-A556-F1516F793F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A5B4AFA-0228-44B2-BFE3-B5BA98903B7D}"/>
    <w:embedBold r:id="rId4" w:fontKey="{B8231F97-5079-4BA0-A401-99B1A05B8E5A}"/>
    <w:embedItalic r:id="rId5" w:fontKey="{4D14EBDD-A276-4603-BC69-3C7F0FF6DAE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67027B7-0BA1-4A9E-86F5-B79097158A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B1B9B79-4209-45CD-8885-A1FB5F29199A}"/>
  </w:font>
  <w:font w:name="FranklinGothicURWBoo">
    <w:panose1 w:val="00000000000000000000"/>
    <w:charset w:val="00"/>
    <w:family w:val="auto"/>
    <w:pitch w:val="variable"/>
    <w:sig w:usb0="A000003F" w:usb1="000060FA" w:usb2="00000000" w:usb3="00000000" w:csb0="00000093" w:csb1="00000000"/>
    <w:embedRegular r:id="rId8" w:fontKey="{0C91FA68-8A50-4B7D-B287-FA79A1D167D2}"/>
  </w:font>
  <w:font w:name="FranklinGothicURWDem">
    <w:panose1 w:val="00000000000000000000"/>
    <w:charset w:val="00"/>
    <w:family w:val="auto"/>
    <w:pitch w:val="variable"/>
    <w:sig w:usb0="A000003F" w:usb1="000060FB" w:usb2="00000000" w:usb3="00000000" w:csb0="00000093" w:csb1="00000000"/>
    <w:embedRegular r:id="rId9" w:fontKey="{8AB70F6A-D04B-4E3C-B251-57BBB77DA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A22F66" w:rsidRPr="00311D4F" w:rsidTr="00637200">
      <w:tc>
        <w:tcPr>
          <w:tcW w:w="4675" w:type="dxa"/>
          <w:vAlign w:val="center"/>
        </w:tcPr>
        <w:p w:rsidR="00A22F66" w:rsidRPr="00311D4F" w:rsidRDefault="00A22F66" w:rsidP="00637200">
          <w:pPr>
            <w:pStyle w:val="Fuzeile"/>
          </w:pPr>
        </w:p>
      </w:tc>
      <w:tc>
        <w:tcPr>
          <w:tcW w:w="4675" w:type="dxa"/>
          <w:vAlign w:val="center"/>
        </w:tcPr>
        <w:p w:rsidR="00A22F66" w:rsidRPr="00311D4F" w:rsidRDefault="00A22F66" w:rsidP="00637200">
          <w:pPr>
            <w:pStyle w:val="Fuzeile"/>
            <w:jc w:val="right"/>
          </w:pPr>
        </w:p>
      </w:tc>
    </w:tr>
  </w:tbl>
  <w:p w:rsidR="00A22F66" w:rsidRDefault="00A22F66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F66" w:rsidRDefault="00A22F66" w:rsidP="000172E5">
      <w:pPr>
        <w:spacing w:after="0" w:line="240" w:lineRule="auto"/>
      </w:pPr>
      <w:r>
        <w:separator/>
      </w:r>
    </w:p>
  </w:footnote>
  <w:footnote w:type="continuationSeparator" w:id="0">
    <w:p w:rsidR="00A22F66" w:rsidRDefault="00A22F6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F96" w:rsidRDefault="005D0F96" w:rsidP="00FF70DB">
    <w:pPr>
      <w:pStyle w:val="SRAbsenderblock"/>
      <w:rPr>
        <w:rFonts w:ascii="FranklinGothicURWDem" w:hAnsi="FranklinGothicURWDem"/>
      </w:rPr>
    </w:pPr>
  </w:p>
  <w:p w:rsidR="005D0F96" w:rsidRDefault="005D0F96" w:rsidP="00FF70DB">
    <w:pPr>
      <w:pStyle w:val="SRAbsenderblock"/>
      <w:rPr>
        <w:rFonts w:ascii="FranklinGothicURWDem" w:hAnsi="FranklinGothicURWDem"/>
      </w:rPr>
    </w:pPr>
    <w:r w:rsidRPr="008F3679"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7A2E6010" wp14:editId="60282E56">
          <wp:simplePos x="0" y="0"/>
          <wp:positionH relativeFrom="column">
            <wp:align>right</wp:align>
          </wp:positionH>
          <wp:positionV relativeFrom="page">
            <wp:posOffset>713014</wp:posOffset>
          </wp:positionV>
          <wp:extent cx="2160000" cy="403200"/>
          <wp:effectExtent l="0" t="0" r="0" b="0"/>
          <wp:wrapSquare wrapText="bothSides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D0F96" w:rsidRDefault="005D0F96" w:rsidP="00FF70DB">
    <w:pPr>
      <w:pStyle w:val="SRAbsenderblock"/>
      <w:rPr>
        <w:rFonts w:ascii="FranklinGothicURWDem" w:hAnsi="FranklinGothicURWDem"/>
      </w:rPr>
    </w:pPr>
  </w:p>
  <w:p w:rsidR="005D0F96" w:rsidRDefault="005D0F96" w:rsidP="00FF70DB">
    <w:pPr>
      <w:pStyle w:val="SRAbsenderblock"/>
      <w:rPr>
        <w:rFonts w:ascii="FranklinGothicURWDem" w:hAnsi="FranklinGothicURWDem"/>
      </w:rPr>
    </w:pPr>
  </w:p>
  <w:p w:rsidR="005D0F96" w:rsidRDefault="005D0F96" w:rsidP="00FF70DB">
    <w:pPr>
      <w:pStyle w:val="SRAbsenderblock"/>
      <w:rPr>
        <w:rFonts w:ascii="FranklinGothicURWDem" w:hAnsi="FranklinGothicURWDem"/>
      </w:rPr>
    </w:pPr>
  </w:p>
  <w:p w:rsidR="005D0F96" w:rsidRDefault="005D0F96" w:rsidP="00FF70DB">
    <w:pPr>
      <w:pStyle w:val="SRAbsenderblock"/>
      <w:rPr>
        <w:rFonts w:ascii="FranklinGothicURWDem" w:hAnsi="FranklinGothicURWDem"/>
      </w:rPr>
    </w:pPr>
  </w:p>
  <w:p w:rsidR="00A22F66" w:rsidRPr="0031396B" w:rsidRDefault="00A22F66" w:rsidP="005D0F96">
    <w:pPr>
      <w:pStyle w:val="SRAbsenderblock"/>
      <w:ind w:left="6761"/>
      <w:rPr>
        <w:rFonts w:ascii="FranklinGothicURWDem" w:hAnsi="FranklinGothicURWDem"/>
      </w:rPr>
    </w:pPr>
    <w:r w:rsidRPr="0031396B">
      <w:rPr>
        <w:rFonts w:ascii="FranklinGothicURWDem" w:hAnsi="FranklinGothicURWDem"/>
      </w:rPr>
      <w:t>Sozialdienst</w:t>
    </w:r>
  </w:p>
  <w:p w:rsidR="00A22F66" w:rsidRDefault="00A22F66" w:rsidP="005D0F96">
    <w:pPr>
      <w:pStyle w:val="SRAbsenderblock"/>
      <w:ind w:left="6761"/>
    </w:pPr>
    <w:r>
      <w:t>Marktgasse 16</w:t>
    </w:r>
  </w:p>
  <w:p w:rsidR="00A22F66" w:rsidRDefault="00A22F66" w:rsidP="005D0F96">
    <w:pPr>
      <w:pStyle w:val="SRAbsenderblock"/>
      <w:ind w:left="6761"/>
    </w:pPr>
    <w:r>
      <w:t>4310 Rheinfelden</w:t>
    </w:r>
  </w:p>
  <w:p w:rsidR="00A22F66" w:rsidRDefault="00A22F66" w:rsidP="005D0F96">
    <w:pPr>
      <w:pStyle w:val="SRAbsenderblock"/>
      <w:ind w:left="6761"/>
    </w:pPr>
  </w:p>
  <w:p w:rsidR="00A22F66" w:rsidRDefault="00A22F66" w:rsidP="005D0F96">
    <w:pPr>
      <w:pStyle w:val="SRAbsenderblock"/>
      <w:ind w:left="6761"/>
    </w:pPr>
    <w:r>
      <w:t>+41 61 835 51 61</w:t>
    </w:r>
  </w:p>
  <w:p w:rsidR="00A22F66" w:rsidRDefault="00A22F66" w:rsidP="005D0F96">
    <w:pPr>
      <w:pStyle w:val="SRAbsenderblock"/>
      <w:ind w:left="6761"/>
    </w:pPr>
    <w:r w:rsidRPr="00CE7ABC">
      <w:t>sozialdienst@rheinfelden.ch</w:t>
    </w:r>
  </w:p>
  <w:p w:rsidR="00A22F66" w:rsidRPr="00311D4F" w:rsidRDefault="00A22F66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lbUn13CyT3vy63PouBFtN+LKUkIoyMS6+9fcqox6Txzm9Vq3IawKD2mUpkULA2/OhtCKWbunOT36oMmwEY9PhA==" w:salt="aP/CrA00Ao9Ptx007Sd/QQ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4F1"/>
    <w:rsid w:val="000172E5"/>
    <w:rsid w:val="000324F1"/>
    <w:rsid w:val="00052382"/>
    <w:rsid w:val="0006568A"/>
    <w:rsid w:val="00076F0F"/>
    <w:rsid w:val="00084253"/>
    <w:rsid w:val="000D1F49"/>
    <w:rsid w:val="000F4347"/>
    <w:rsid w:val="001727CA"/>
    <w:rsid w:val="001800AB"/>
    <w:rsid w:val="002224E6"/>
    <w:rsid w:val="002C56E6"/>
    <w:rsid w:val="00306998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47013"/>
    <w:rsid w:val="00577E06"/>
    <w:rsid w:val="00583334"/>
    <w:rsid w:val="005A3BF7"/>
    <w:rsid w:val="005D0F96"/>
    <w:rsid w:val="005F2035"/>
    <w:rsid w:val="005F7990"/>
    <w:rsid w:val="006145D8"/>
    <w:rsid w:val="00632683"/>
    <w:rsid w:val="00637200"/>
    <w:rsid w:val="0063739C"/>
    <w:rsid w:val="007147D7"/>
    <w:rsid w:val="00770F25"/>
    <w:rsid w:val="00776E3C"/>
    <w:rsid w:val="007A35A8"/>
    <w:rsid w:val="007B0A85"/>
    <w:rsid w:val="007C6A52"/>
    <w:rsid w:val="0082043E"/>
    <w:rsid w:val="00846B76"/>
    <w:rsid w:val="00856F95"/>
    <w:rsid w:val="0086797B"/>
    <w:rsid w:val="008D48B3"/>
    <w:rsid w:val="008E203A"/>
    <w:rsid w:val="0091229C"/>
    <w:rsid w:val="009369BE"/>
    <w:rsid w:val="00940E73"/>
    <w:rsid w:val="0098597D"/>
    <w:rsid w:val="009F619A"/>
    <w:rsid w:val="009F6DDE"/>
    <w:rsid w:val="00A22F66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SRAbsenderblock">
    <w:name w:val="SR Absenderblock"/>
    <w:link w:val="SRAbsenderblockZchn"/>
    <w:semiHidden/>
    <w:unhideWhenUsed/>
    <w:qFormat/>
    <w:rsid w:val="00FF70DB"/>
    <w:pPr>
      <w:spacing w:after="0" w:line="200" w:lineRule="exact"/>
    </w:pPr>
    <w:rPr>
      <w:rFonts w:ascii="FranklinGothicURWBoo" w:hAnsi="FranklinGothicURWBoo"/>
      <w:sz w:val="15"/>
      <w:szCs w:val="22"/>
      <w:lang w:val="de-CH"/>
    </w:rPr>
  </w:style>
  <w:style w:type="character" w:customStyle="1" w:styleId="SRAbsenderblockZchn">
    <w:name w:val="SR Absenderblock Zchn"/>
    <w:basedOn w:val="Absatz-Standardschriftart"/>
    <w:link w:val="SRAbsenderblock"/>
    <w:rsid w:val="00FF70DB"/>
    <w:rPr>
      <w:rFonts w:ascii="FranklinGothicURWBoo" w:hAnsi="FranklinGothicURWBoo"/>
      <w:sz w:val="15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16c05727-aa75-4e4a-9b5f-8a80a1165891"/>
    <ds:schemaRef ds:uri="71af3243-3dd4-4a8d-8c0d-dd76da1f02a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1</Pages>
  <Words>165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2024-06-13T06:14:00Z</dcterms:created>
  <dcterms:modified xsi:type="dcterms:W3CDTF">2024-06-13T13:31:00Z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